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nt"/>
        <w:tblpPr w:leftFromText="141" w:rightFromText="141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1"/>
        <w:gridCol w:w="2480"/>
        <w:gridCol w:w="1711"/>
        <w:gridCol w:w="2134"/>
      </w:tblGrid>
      <w:tr w:rsidR="000172E5" w:rsidRPr="00637200" w14:paraId="0F60372A" w14:textId="77777777" w:rsidTr="000A1D77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58675622" w14:textId="1C97E510" w:rsidR="000172E5" w:rsidRPr="00637200" w:rsidRDefault="00C9033E" w:rsidP="000A1D77">
            <w:pPr>
              <w:pStyle w:val="Rubrik1"/>
            </w:pPr>
            <w:r>
              <w:t>Personuppgifter</w:t>
            </w:r>
          </w:p>
        </w:tc>
      </w:tr>
      <w:tr w:rsidR="000172E5" w:rsidRPr="00846B76" w14:paraId="7FD09790" w14:textId="77777777" w:rsidTr="000A1D77">
        <w:tc>
          <w:tcPr>
            <w:tcW w:w="1496" w:type="pct"/>
            <w:vAlign w:val="bottom"/>
          </w:tcPr>
          <w:p w14:paraId="7930ED71" w14:textId="4EE0FB22" w:rsidR="000172E5" w:rsidRPr="00637200" w:rsidRDefault="00C9033E" w:rsidP="000A1D77">
            <w:pPr>
              <w:pStyle w:val="Normaltindrag"/>
            </w:pPr>
            <w:r>
              <w:t>Namn</w:t>
            </w:r>
          </w:p>
        </w:tc>
        <w:tc>
          <w:tcPr>
            <w:tcW w:w="3504" w:type="pct"/>
            <w:gridSpan w:val="3"/>
            <w:tcBorders>
              <w:bottom w:val="single" w:sz="4" w:space="0" w:color="auto"/>
            </w:tcBorders>
            <w:vAlign w:val="bottom"/>
          </w:tcPr>
          <w:p w14:paraId="6512082D" w14:textId="77777777" w:rsidR="000172E5" w:rsidRPr="00846B76" w:rsidRDefault="000172E5" w:rsidP="000A1D77"/>
        </w:tc>
      </w:tr>
      <w:tr w:rsidR="000A1D77" w:rsidRPr="00846B76" w14:paraId="25FCBB8C" w14:textId="77777777" w:rsidTr="000A1D77">
        <w:tc>
          <w:tcPr>
            <w:tcW w:w="1496" w:type="pct"/>
            <w:vAlign w:val="bottom"/>
          </w:tcPr>
          <w:p w14:paraId="00535AC4" w14:textId="696BA264" w:rsidR="000A1D77" w:rsidRPr="00637200" w:rsidRDefault="000A1D77" w:rsidP="000A1D77">
            <w:pPr>
              <w:pStyle w:val="Normaltindrag"/>
            </w:pPr>
            <w:r>
              <w:t>Adress</w:t>
            </w:r>
          </w:p>
        </w:tc>
        <w:tc>
          <w:tcPr>
            <w:tcW w:w="350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CDB09A" w14:textId="77777777" w:rsidR="000A1D77" w:rsidRPr="00846B76" w:rsidRDefault="000A1D77" w:rsidP="000A1D77"/>
        </w:tc>
      </w:tr>
      <w:tr w:rsidR="000A1D77" w:rsidRPr="00846B76" w14:paraId="67105A29" w14:textId="77777777" w:rsidTr="000A1D77">
        <w:trPr>
          <w:gridAfter w:val="3"/>
          <w:wAfter w:w="3504" w:type="pct"/>
        </w:trPr>
        <w:tc>
          <w:tcPr>
            <w:tcW w:w="1496" w:type="pct"/>
            <w:vAlign w:val="bottom"/>
          </w:tcPr>
          <w:p w14:paraId="7AA63743" w14:textId="51E6C089" w:rsidR="000A1D77" w:rsidRDefault="000A1D77" w:rsidP="000A1D77">
            <w:pPr>
              <w:pStyle w:val="Normaltindrag"/>
            </w:pPr>
            <w:r>
              <w:t>Postnr, Ort</w:t>
            </w:r>
          </w:p>
        </w:tc>
      </w:tr>
      <w:tr w:rsidR="000A1D77" w:rsidRPr="00846B76" w14:paraId="0A7842CB" w14:textId="77777777" w:rsidTr="000A1D77">
        <w:tc>
          <w:tcPr>
            <w:tcW w:w="1496" w:type="pct"/>
            <w:vAlign w:val="bottom"/>
          </w:tcPr>
          <w:p w14:paraId="6BB3A329" w14:textId="497F7FAF" w:rsidR="000A1D77" w:rsidRPr="00637200" w:rsidRDefault="000A1D77" w:rsidP="000A1D77">
            <w:pPr>
              <w:pStyle w:val="Normaltindrag"/>
            </w:pPr>
            <w:r>
              <w:t>Personnummer</w:t>
            </w:r>
          </w:p>
        </w:tc>
        <w:tc>
          <w:tcPr>
            <w:tcW w:w="13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873BE0" w14:textId="77777777" w:rsidR="000A1D77" w:rsidRPr="00846B76" w:rsidRDefault="000A1D77" w:rsidP="000A1D77"/>
        </w:tc>
        <w:tc>
          <w:tcPr>
            <w:tcW w:w="948" w:type="pct"/>
            <w:tcBorders>
              <w:top w:val="single" w:sz="4" w:space="0" w:color="auto"/>
            </w:tcBorders>
            <w:vAlign w:val="bottom"/>
          </w:tcPr>
          <w:p w14:paraId="1010F471" w14:textId="6F65006F" w:rsidR="000A1D77" w:rsidRDefault="000A1D77" w:rsidP="000A1D77">
            <w:r>
              <w:t>Mobiltelefon</w:t>
            </w:r>
          </w:p>
        </w:tc>
        <w:tc>
          <w:tcPr>
            <w:tcW w:w="11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7E5463" w14:textId="77777777" w:rsidR="000A1D77" w:rsidRPr="00846B76" w:rsidRDefault="000A1D77" w:rsidP="000A1D77"/>
        </w:tc>
      </w:tr>
      <w:tr w:rsidR="000A1D77" w:rsidRPr="00846B76" w14:paraId="4FAE4111" w14:textId="77777777" w:rsidTr="000A1D77">
        <w:sdt>
          <w:sdtPr>
            <w:id w:val="1334104394"/>
            <w:placeholder>
              <w:docPart w:val="194E058637BE4F5A963AE311D2AF97D8"/>
            </w:placeholder>
            <w:temporary/>
            <w:showingPlcHdr/>
            <w15:appearance w15:val="hidden"/>
          </w:sdtPr>
          <w:sdtContent>
            <w:tc>
              <w:tcPr>
                <w:tcW w:w="1496" w:type="pct"/>
                <w:vAlign w:val="bottom"/>
              </w:tcPr>
              <w:p w14:paraId="42A71DB8" w14:textId="77777777" w:rsidR="000A1D77" w:rsidRPr="00637200" w:rsidRDefault="000A1D77" w:rsidP="000A1D77">
                <w:pPr>
                  <w:pStyle w:val="Normaltindrag"/>
                </w:pPr>
                <w:r w:rsidRPr="00637200">
                  <w:rPr>
                    <w:lang w:bidi="sv-SE"/>
                  </w:rPr>
                  <w:t>E-post</w:t>
                </w:r>
              </w:p>
            </w:tc>
          </w:sdtContent>
        </w:sdt>
        <w:tc>
          <w:tcPr>
            <w:tcW w:w="3504" w:type="pct"/>
            <w:gridSpan w:val="3"/>
            <w:tcBorders>
              <w:bottom w:val="single" w:sz="4" w:space="0" w:color="auto"/>
            </w:tcBorders>
            <w:vAlign w:val="bottom"/>
          </w:tcPr>
          <w:p w14:paraId="202BE99F" w14:textId="77777777" w:rsidR="000A1D77" w:rsidRPr="00846B76" w:rsidRDefault="000A1D77" w:rsidP="000A1D77"/>
        </w:tc>
      </w:tr>
      <w:tr w:rsidR="000A1D77" w:rsidRPr="00846B76" w14:paraId="195D52B6" w14:textId="77777777" w:rsidTr="000A1D77">
        <w:tc>
          <w:tcPr>
            <w:tcW w:w="1496" w:type="pct"/>
            <w:vAlign w:val="bottom"/>
          </w:tcPr>
          <w:p w14:paraId="02199A25" w14:textId="68F4C04D" w:rsidR="000A1D77" w:rsidRDefault="000A1D77" w:rsidP="000A1D77">
            <w:pPr>
              <w:pStyle w:val="Normaltindrag"/>
            </w:pPr>
            <w:r>
              <w:t>Datum &amp; underskrift</w:t>
            </w:r>
          </w:p>
        </w:tc>
        <w:tc>
          <w:tcPr>
            <w:tcW w:w="3504" w:type="pct"/>
            <w:gridSpan w:val="3"/>
            <w:tcBorders>
              <w:bottom w:val="single" w:sz="4" w:space="0" w:color="auto"/>
            </w:tcBorders>
            <w:vAlign w:val="bottom"/>
          </w:tcPr>
          <w:p w14:paraId="2B3B3497" w14:textId="77777777" w:rsidR="000A1D77" w:rsidRPr="00846B76" w:rsidRDefault="000A1D77" w:rsidP="000A1D77"/>
        </w:tc>
      </w:tr>
      <w:tr w:rsidR="000A1D77" w:rsidRPr="00846B76" w14:paraId="6F384F5F" w14:textId="77777777" w:rsidTr="000A1D77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B030DE1" w14:textId="77777777" w:rsidR="000A1D77" w:rsidRPr="00846B76" w:rsidRDefault="000A1D77" w:rsidP="000A1D7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A1D77" w:rsidRPr="00846B76" w14:paraId="6DA6423B" w14:textId="77777777" w:rsidTr="000A1D77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E3D3850" w14:textId="77777777" w:rsidR="000A1D77" w:rsidRPr="00846B76" w:rsidRDefault="000A1D77" w:rsidP="000A1D77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A1D77" w:rsidRPr="00846B76" w14:paraId="521FB806" w14:textId="77777777" w:rsidTr="000A1D77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5E49D93C" w14:textId="3735E5B5" w:rsidR="000A1D77" w:rsidRPr="00846B76" w:rsidRDefault="000A1D77" w:rsidP="000A1D77">
            <w:pPr>
              <w:pStyle w:val="Rubrik1"/>
            </w:pPr>
            <w:r>
              <w:t>Erfarenhet mm</w:t>
            </w:r>
          </w:p>
        </w:tc>
      </w:tr>
      <w:tr w:rsidR="000A1D77" w:rsidRPr="00846B76" w14:paraId="1353919B" w14:textId="77777777" w:rsidTr="000A1D77">
        <w:tc>
          <w:tcPr>
            <w:tcW w:w="1496" w:type="pct"/>
            <w:vAlign w:val="bottom"/>
          </w:tcPr>
          <w:p w14:paraId="25E3A73B" w14:textId="5DD54029" w:rsidR="000A1D77" w:rsidRPr="00846B76" w:rsidRDefault="000A1D77" w:rsidP="000A1D77">
            <w:pPr>
              <w:pStyle w:val="Normaltindrag"/>
            </w:pPr>
            <w:r>
              <w:t xml:space="preserve">Tidigare </w:t>
            </w:r>
          </w:p>
        </w:tc>
        <w:tc>
          <w:tcPr>
            <w:tcW w:w="3504" w:type="pct"/>
            <w:gridSpan w:val="3"/>
            <w:tcBorders>
              <w:bottom w:val="single" w:sz="4" w:space="0" w:color="auto"/>
            </w:tcBorders>
            <w:vAlign w:val="bottom"/>
          </w:tcPr>
          <w:p w14:paraId="29934F3D" w14:textId="77777777" w:rsidR="000A1D77" w:rsidRPr="00846B76" w:rsidRDefault="000A1D77" w:rsidP="000A1D77"/>
        </w:tc>
      </w:tr>
      <w:tr w:rsidR="000A1D77" w:rsidRPr="00846B76" w14:paraId="16306BA5" w14:textId="77777777" w:rsidTr="000A1D77">
        <w:tc>
          <w:tcPr>
            <w:tcW w:w="1496" w:type="pct"/>
            <w:vAlign w:val="bottom"/>
          </w:tcPr>
          <w:p w14:paraId="0805B4DD" w14:textId="115D4158" w:rsidR="000A1D77" w:rsidRPr="00846B76" w:rsidRDefault="000A1D77" w:rsidP="000A1D77">
            <w:pPr>
              <w:pStyle w:val="Normaltindrag"/>
            </w:pPr>
            <w:r>
              <w:t>er</w:t>
            </w:r>
            <w:r>
              <w:t>f</w:t>
            </w:r>
            <w:r>
              <w:t>arenheter</w:t>
            </w:r>
          </w:p>
        </w:tc>
        <w:tc>
          <w:tcPr>
            <w:tcW w:w="3504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F835AF" w14:textId="77777777" w:rsidR="000A1D77" w:rsidRPr="00846B76" w:rsidRDefault="000A1D77" w:rsidP="000A1D77"/>
        </w:tc>
      </w:tr>
      <w:tr w:rsidR="000A1D77" w:rsidRPr="00846B76" w14:paraId="5BF8F822" w14:textId="77777777" w:rsidTr="000A1D77">
        <w:tc>
          <w:tcPr>
            <w:tcW w:w="1496" w:type="pct"/>
            <w:vAlign w:val="bottom"/>
          </w:tcPr>
          <w:p w14:paraId="5A9E5016" w14:textId="69885B64" w:rsidR="000A1D77" w:rsidRPr="00846B76" w:rsidRDefault="000A1D77" w:rsidP="000A1D77">
            <w:pPr>
              <w:pStyle w:val="Normaltindrag"/>
            </w:pPr>
            <w:r>
              <w:t>Tidigare snitt</w:t>
            </w:r>
          </w:p>
        </w:tc>
        <w:tc>
          <w:tcPr>
            <w:tcW w:w="13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735036" w14:textId="77777777" w:rsidR="000A1D77" w:rsidRPr="00846B76" w:rsidRDefault="000A1D77" w:rsidP="000A1D77"/>
        </w:tc>
        <w:tc>
          <w:tcPr>
            <w:tcW w:w="948" w:type="pct"/>
            <w:tcBorders>
              <w:top w:val="single" w:sz="4" w:space="0" w:color="auto"/>
            </w:tcBorders>
            <w:vAlign w:val="bottom"/>
          </w:tcPr>
          <w:p w14:paraId="10D8D088" w14:textId="3CE1ACED" w:rsidR="000A1D77" w:rsidRPr="00846B76" w:rsidRDefault="000A1D77" w:rsidP="000A1D77">
            <w:r>
              <w:t xml:space="preserve">Tidigare </w:t>
            </w:r>
            <w:proofErr w:type="spellStart"/>
            <w:r>
              <w:t>hcp</w:t>
            </w:r>
            <w:proofErr w:type="spellEnd"/>
          </w:p>
        </w:tc>
        <w:tc>
          <w:tcPr>
            <w:tcW w:w="118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C4ABA0" w14:textId="77777777" w:rsidR="000A1D77" w:rsidRPr="00846B76" w:rsidRDefault="000A1D77" w:rsidP="000A1D77"/>
        </w:tc>
      </w:tr>
      <w:tr w:rsidR="000A1D77" w:rsidRPr="00846B76" w14:paraId="2E0EDD6E" w14:textId="77777777" w:rsidTr="000A1D77">
        <w:tc>
          <w:tcPr>
            <w:tcW w:w="1496" w:type="pct"/>
            <w:vAlign w:val="bottom"/>
          </w:tcPr>
          <w:p w14:paraId="2C13D78E" w14:textId="4DE4EF42" w:rsidR="000A1D77" w:rsidRPr="00846B76" w:rsidRDefault="000A1D77" w:rsidP="000A1D77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04" w:type="pct"/>
            <w:gridSpan w:val="3"/>
            <w:vAlign w:val="bottom"/>
          </w:tcPr>
          <w:p w14:paraId="10412400" w14:textId="5B5A56B3" w:rsidR="000A1D77" w:rsidRPr="00846B76" w:rsidRDefault="000A1D77" w:rsidP="000A1D77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5471D106" w14:textId="77777777" w:rsidR="000A1D77" w:rsidRDefault="000A1D77" w:rsidP="00637200">
      <w:pPr>
        <w:rPr>
          <w:rStyle w:val="markedcontent"/>
          <w:rFonts w:ascii="Arial" w:hAnsi="Arial" w:cs="Arial"/>
          <w:sz w:val="22"/>
          <w:szCs w:val="22"/>
        </w:rPr>
      </w:pPr>
      <w:r>
        <w:rPr>
          <w:rStyle w:val="markedcontent"/>
          <w:rFonts w:ascii="Arial" w:hAnsi="Arial" w:cs="Arial"/>
          <w:sz w:val="22"/>
          <w:szCs w:val="22"/>
        </w:rPr>
        <w:br w:type="textWrapping" w:clear="all"/>
      </w:r>
      <w:r w:rsidRPr="000A1D77">
        <w:rPr>
          <w:rStyle w:val="markedcontent"/>
          <w:rFonts w:ascii="Arial" w:hAnsi="Arial" w:cs="Arial"/>
          <w:sz w:val="22"/>
          <w:szCs w:val="22"/>
        </w:rPr>
        <w:t>Är du aktiv i annan klubb eller spelar i korpen, ange klubbnamn och ev. nuvarande</w:t>
      </w:r>
      <w:r w:rsidRPr="000A1D77">
        <w:rPr>
          <w:sz w:val="22"/>
          <w:szCs w:val="22"/>
        </w:rPr>
        <w:br/>
      </w:r>
      <w:r w:rsidRPr="000A1D77">
        <w:rPr>
          <w:rStyle w:val="markedcontent"/>
          <w:rFonts w:ascii="Arial" w:hAnsi="Arial" w:cs="Arial"/>
          <w:sz w:val="22"/>
          <w:szCs w:val="22"/>
        </w:rPr>
        <w:t>handikapp.</w:t>
      </w:r>
      <w:r w:rsidRPr="000A1D77">
        <w:rPr>
          <w:sz w:val="22"/>
          <w:szCs w:val="22"/>
        </w:rPr>
        <w:br/>
      </w:r>
      <w:r w:rsidRPr="000A1D77">
        <w:rPr>
          <w:rStyle w:val="markedcontent"/>
          <w:rFonts w:ascii="Arial" w:hAnsi="Arial" w:cs="Arial"/>
          <w:sz w:val="22"/>
          <w:szCs w:val="22"/>
        </w:rPr>
        <w:t>I och med medlemskapet i PBK, så godkänner du att namn publiceras på vår hemsida i</w:t>
      </w:r>
      <w:r w:rsidRPr="000A1D77">
        <w:rPr>
          <w:sz w:val="22"/>
          <w:szCs w:val="22"/>
        </w:rPr>
        <w:br/>
      </w:r>
      <w:r w:rsidRPr="000A1D77">
        <w:rPr>
          <w:rStyle w:val="markedcontent"/>
          <w:rFonts w:ascii="Arial" w:hAnsi="Arial" w:cs="Arial"/>
          <w:sz w:val="22"/>
          <w:szCs w:val="22"/>
        </w:rPr>
        <w:t>samband med deltagande i våra tävlingar. Vill du inte det, så behöver du skriva till styrelsen</w:t>
      </w:r>
      <w:r w:rsidRPr="000A1D77">
        <w:rPr>
          <w:sz w:val="22"/>
          <w:szCs w:val="22"/>
        </w:rPr>
        <w:br/>
      </w:r>
      <w:r w:rsidRPr="000A1D77">
        <w:rPr>
          <w:rStyle w:val="markedcontent"/>
          <w:rFonts w:ascii="Arial" w:hAnsi="Arial" w:cs="Arial"/>
          <w:sz w:val="22"/>
          <w:szCs w:val="22"/>
        </w:rPr>
        <w:t>och meddela detta.</w:t>
      </w:r>
    </w:p>
    <w:p w14:paraId="24EF24FB" w14:textId="1C7520A3" w:rsidR="000A1D77" w:rsidRPr="000A1D77" w:rsidRDefault="000A1D77" w:rsidP="00637200">
      <w:pPr>
        <w:rPr>
          <w:rFonts w:ascii="Arial" w:hAnsi="Arial" w:cs="Arial"/>
          <w:sz w:val="22"/>
          <w:szCs w:val="22"/>
        </w:rPr>
      </w:pPr>
      <w:r w:rsidRPr="000A1D77">
        <w:rPr>
          <w:sz w:val="22"/>
          <w:szCs w:val="22"/>
        </w:rPr>
        <w:br/>
      </w:r>
      <w:r w:rsidRPr="000A1D77">
        <w:rPr>
          <w:rStyle w:val="markedcontent"/>
          <w:rFonts w:ascii="Arial" w:hAnsi="Arial" w:cs="Arial"/>
          <w:sz w:val="22"/>
          <w:szCs w:val="22"/>
        </w:rPr>
        <w:t>Medlemsavgiften betalas in på plusgirokonto: 218511-4 För aktuell årsavgift, se hemsidan.</w:t>
      </w:r>
      <w:r w:rsidRPr="000A1D77">
        <w:rPr>
          <w:rStyle w:val="markedcontent"/>
          <w:rFonts w:ascii="Arial" w:hAnsi="Arial" w:cs="Arial"/>
          <w:sz w:val="22"/>
          <w:szCs w:val="22"/>
        </w:rPr>
        <w:br/>
      </w:r>
      <w:r w:rsidRPr="000A1D77">
        <w:rPr>
          <w:rStyle w:val="markedcontent"/>
          <w:rFonts w:ascii="Arial" w:hAnsi="Arial" w:cs="Arial"/>
          <w:sz w:val="22"/>
          <w:szCs w:val="22"/>
        </w:rPr>
        <w:t>Tider för träning och tävlingar publiceras på vår hemsida pbkbowling.se</w:t>
      </w:r>
      <w:r w:rsidRPr="000A1D77">
        <w:rPr>
          <w:sz w:val="22"/>
          <w:szCs w:val="22"/>
        </w:rPr>
        <w:br/>
      </w:r>
      <w:r w:rsidRPr="000A1D77">
        <w:rPr>
          <w:rStyle w:val="markedcontent"/>
          <w:rFonts w:ascii="Arial" w:hAnsi="Arial" w:cs="Arial"/>
          <w:sz w:val="22"/>
          <w:szCs w:val="22"/>
        </w:rPr>
        <w:t>Avgifter för spel på våra bokade tider betalas direkt till Bellevuehallen, rabattkort finns.</w:t>
      </w:r>
      <w:r w:rsidRPr="000A1D77">
        <w:rPr>
          <w:sz w:val="22"/>
          <w:szCs w:val="22"/>
        </w:rPr>
        <w:br/>
      </w:r>
      <w:r w:rsidRPr="000A1D77">
        <w:rPr>
          <w:rStyle w:val="markedcontent"/>
          <w:rFonts w:ascii="Arial" w:hAnsi="Arial" w:cs="Arial"/>
          <w:sz w:val="22"/>
          <w:szCs w:val="22"/>
        </w:rPr>
        <w:t>Skåp finns att hyra i Bellevue mot en rabatterad avgift. Kontakta receptionen för mer info.</w:t>
      </w:r>
    </w:p>
    <w:sectPr w:rsidR="000A1D77" w:rsidRPr="000A1D77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8C26A" w14:textId="77777777" w:rsidR="00E00C20" w:rsidRDefault="00E00C20" w:rsidP="000172E5">
      <w:pPr>
        <w:spacing w:after="0" w:line="240" w:lineRule="auto"/>
      </w:pPr>
      <w:r>
        <w:separator/>
      </w:r>
    </w:p>
  </w:endnote>
  <w:endnote w:type="continuationSeparator" w:id="0">
    <w:p w14:paraId="71937419" w14:textId="77777777" w:rsidR="00E00C20" w:rsidRDefault="00E00C2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624CCDC-A770-4394-BF8D-FF3C9300E616}"/>
    <w:embedBold r:id="rId2" w:fontKey="{CC722E46-222E-4EC1-A017-BA7E633BEE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E3224D2-1992-43CC-AB25-563CDC56D86A}"/>
    <w:embedBold r:id="rId4" w:fontKey="{285671C6-7293-4F98-ADBA-5C5F8DD0FED0}"/>
    <w:embedItalic r:id="rId5" w:fontKey="{118C9E0D-4AB5-4393-BC29-DDAA562E904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E0C24C2-BF2A-4DDC-A0B3-4B0EFDFB94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B9E1667-F51B-4D14-9E4E-5ABB653377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  <w:embedRegular r:id="rId8" w:fontKey="{886C74DF-4FA0-4514-9560-C99E313E7A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6804"/>
      <w:gridCol w:w="2222"/>
    </w:tblGrid>
    <w:tr w:rsidR="000A1D77" w:rsidRPr="00311D4F" w14:paraId="1CB9FDD4" w14:textId="77777777" w:rsidTr="000A1D77">
      <w:tc>
        <w:tcPr>
          <w:tcW w:w="6804" w:type="dxa"/>
          <w:vAlign w:val="center"/>
        </w:tcPr>
        <w:p w14:paraId="5569C6C3" w14:textId="374C8154" w:rsidR="00311D4F" w:rsidRPr="000A1D77" w:rsidRDefault="000A1D77" w:rsidP="00637200">
          <w:pPr>
            <w:pStyle w:val="Sidfot"/>
            <w:rPr>
              <w:sz w:val="24"/>
            </w:rPr>
          </w:pPr>
          <w:r w:rsidRPr="000A1D77">
            <w:rPr>
              <w:sz w:val="24"/>
            </w:rPr>
            <w:t>Hemsida:</w:t>
          </w:r>
          <w:r>
            <w:rPr>
              <w:sz w:val="24"/>
            </w:rPr>
            <w:t xml:space="preserve"> </w:t>
          </w:r>
          <w:r w:rsidRPr="000A1D77">
            <w:rPr>
              <w:sz w:val="24"/>
            </w:rPr>
            <w:t xml:space="preserve">pbkbowling.se    </w:t>
          </w:r>
          <w:r>
            <w:rPr>
              <w:sz w:val="24"/>
            </w:rPr>
            <w:t>E</w:t>
          </w:r>
          <w:r w:rsidRPr="000A1D77">
            <w:rPr>
              <w:sz w:val="24"/>
            </w:rPr>
            <w:t xml:space="preserve">- </w:t>
          </w:r>
          <w:proofErr w:type="spellStart"/>
          <w:proofErr w:type="gramStart"/>
          <w:r w:rsidRPr="000A1D77">
            <w:rPr>
              <w:sz w:val="24"/>
            </w:rPr>
            <w:t>post:kontakt@pbkbowling.se</w:t>
          </w:r>
          <w:proofErr w:type="spellEnd"/>
          <w:proofErr w:type="gramEnd"/>
        </w:p>
      </w:tc>
      <w:tc>
        <w:tcPr>
          <w:tcW w:w="2222" w:type="dxa"/>
          <w:vAlign w:val="center"/>
        </w:tcPr>
        <w:p w14:paraId="55FB174E" w14:textId="6E1C1908" w:rsidR="00311D4F" w:rsidRPr="00311D4F" w:rsidRDefault="000A1D77" w:rsidP="00637200">
          <w:pPr>
            <w:pStyle w:val="Sidfot"/>
            <w:jc w:val="right"/>
          </w:pPr>
          <w:r>
            <w:rPr>
              <w:noProof/>
            </w:rPr>
            <w:drawing>
              <wp:inline distT="0" distB="0" distL="0" distR="0" wp14:anchorId="46F93DD8" wp14:editId="4A79124A">
                <wp:extent cx="565150" cy="457957"/>
                <wp:effectExtent l="0" t="0" r="6350" b="0"/>
                <wp:docPr id="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objekt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907" cy="4658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64B7679" w14:textId="77777777" w:rsidR="006145D8" w:rsidRDefault="006145D8" w:rsidP="0063720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28B13" w14:textId="77777777" w:rsidR="00E00C20" w:rsidRDefault="00E00C20" w:rsidP="000172E5">
      <w:pPr>
        <w:spacing w:after="0" w:line="240" w:lineRule="auto"/>
      </w:pPr>
      <w:r>
        <w:separator/>
      </w:r>
    </w:p>
  </w:footnote>
  <w:footnote w:type="continuationSeparator" w:id="0">
    <w:p w14:paraId="162FF179" w14:textId="77777777" w:rsidR="00E00C20" w:rsidRDefault="00E00C2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196"/>
      <w:gridCol w:w="4364"/>
      <w:gridCol w:w="2466"/>
    </w:tblGrid>
    <w:tr w:rsidR="00C9033E" w:rsidRPr="00637200" w14:paraId="593AC52D" w14:textId="62E4B874" w:rsidTr="00C9033E">
      <w:trPr>
        <w:trHeight w:val="990"/>
      </w:trPr>
      <w:tc>
        <w:tcPr>
          <w:tcW w:w="2196" w:type="dxa"/>
          <w:vAlign w:val="center"/>
        </w:tcPr>
        <w:p w14:paraId="22092AE7" w14:textId="0B90B0E8" w:rsidR="00C9033E" w:rsidRPr="00637200" w:rsidRDefault="00C9033E" w:rsidP="00637200">
          <w:pPr>
            <w:pStyle w:val="Sidhuvud"/>
          </w:pPr>
          <w:r>
            <w:rPr>
              <w:noProof/>
            </w:rPr>
            <w:drawing>
              <wp:inline distT="0" distB="0" distL="0" distR="0" wp14:anchorId="48DF6941" wp14:editId="0780480A">
                <wp:extent cx="1257300" cy="1018822"/>
                <wp:effectExtent l="0" t="0" r="0" b="0"/>
                <wp:docPr id="1" name="Bild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ildobjekt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3238" cy="10317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64" w:type="dxa"/>
          <w:vAlign w:val="center"/>
        </w:tcPr>
        <w:p w14:paraId="54BFB2CA" w14:textId="5D3775B0" w:rsidR="00C9033E" w:rsidRPr="00C9033E" w:rsidRDefault="00C9033E" w:rsidP="00637200">
          <w:pPr>
            <w:pStyle w:val="Sidhuvud"/>
            <w:rPr>
              <w:rFonts w:ascii="Bernard MT Condensed" w:hAnsi="Bernard MT Condensed"/>
              <w:b w:val="0"/>
              <w:bCs/>
            </w:rPr>
          </w:pPr>
          <w:r w:rsidRPr="00C9033E">
            <w:rPr>
              <w:rFonts w:ascii="Bernard MT Condensed" w:hAnsi="Bernard MT Condensed"/>
              <w:b w:val="0"/>
              <w:bCs/>
            </w:rPr>
            <w:t xml:space="preserve">Medlemsansökan i </w:t>
          </w:r>
          <w:proofErr w:type="spellStart"/>
          <w:proofErr w:type="gramStart"/>
          <w:r w:rsidRPr="00C9033E">
            <w:rPr>
              <w:rFonts w:ascii="Bernard MT Condensed" w:hAnsi="Bernard MT Condensed"/>
              <w:b w:val="0"/>
              <w:bCs/>
            </w:rPr>
            <w:t>PBKs</w:t>
          </w:r>
          <w:proofErr w:type="spellEnd"/>
          <w:proofErr w:type="gramEnd"/>
          <w:r w:rsidRPr="00C9033E">
            <w:rPr>
              <w:rFonts w:ascii="Bernard MT Condensed" w:hAnsi="Bernard MT Condensed"/>
              <w:b w:val="0"/>
              <w:bCs/>
            </w:rPr>
            <w:t xml:space="preserve"> bowlingklubb i Västerås</w:t>
          </w:r>
        </w:p>
      </w:tc>
      <w:tc>
        <w:tcPr>
          <w:tcW w:w="2466" w:type="dxa"/>
        </w:tcPr>
        <w:p w14:paraId="7B8537F1" w14:textId="77777777" w:rsidR="00C9033E" w:rsidRPr="00C9033E" w:rsidRDefault="00C9033E" w:rsidP="00637200">
          <w:pPr>
            <w:pStyle w:val="Sidhuvud"/>
            <w:rPr>
              <w:rFonts w:ascii="Bernard MT Condensed" w:hAnsi="Bernard MT Condensed"/>
              <w:b w:val="0"/>
              <w:bCs/>
            </w:rPr>
          </w:pPr>
        </w:p>
      </w:tc>
    </w:tr>
  </w:tbl>
  <w:p w14:paraId="3EAB285D" w14:textId="77777777" w:rsidR="000172E5" w:rsidRPr="00311D4F" w:rsidRDefault="000172E5" w:rsidP="00311D4F">
    <w:pPr>
      <w:pStyle w:val="Ingetavst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16369635">
    <w:abstractNumId w:val="11"/>
  </w:num>
  <w:num w:numId="2" w16cid:durableId="178736107">
    <w:abstractNumId w:val="7"/>
  </w:num>
  <w:num w:numId="3" w16cid:durableId="1195849794">
    <w:abstractNumId w:val="15"/>
  </w:num>
  <w:num w:numId="4" w16cid:durableId="598027310">
    <w:abstractNumId w:val="12"/>
  </w:num>
  <w:num w:numId="5" w16cid:durableId="147480859">
    <w:abstractNumId w:val="13"/>
  </w:num>
  <w:num w:numId="6" w16cid:durableId="442652695">
    <w:abstractNumId w:val="19"/>
  </w:num>
  <w:num w:numId="7" w16cid:durableId="231082278">
    <w:abstractNumId w:val="6"/>
  </w:num>
  <w:num w:numId="8" w16cid:durableId="924385622">
    <w:abstractNumId w:val="10"/>
  </w:num>
  <w:num w:numId="9" w16cid:durableId="627053711">
    <w:abstractNumId w:val="17"/>
  </w:num>
  <w:num w:numId="10" w16cid:durableId="170804033">
    <w:abstractNumId w:val="1"/>
  </w:num>
  <w:num w:numId="11" w16cid:durableId="2058234091">
    <w:abstractNumId w:val="5"/>
  </w:num>
  <w:num w:numId="12" w16cid:durableId="996149443">
    <w:abstractNumId w:val="0"/>
  </w:num>
  <w:num w:numId="13" w16cid:durableId="884371978">
    <w:abstractNumId w:val="2"/>
  </w:num>
  <w:num w:numId="14" w16cid:durableId="753548658">
    <w:abstractNumId w:val="9"/>
  </w:num>
  <w:num w:numId="15" w16cid:durableId="714894492">
    <w:abstractNumId w:val="8"/>
  </w:num>
  <w:num w:numId="16" w16cid:durableId="509099676">
    <w:abstractNumId w:val="16"/>
  </w:num>
  <w:num w:numId="17" w16cid:durableId="184293483">
    <w:abstractNumId w:val="3"/>
  </w:num>
  <w:num w:numId="18" w16cid:durableId="540358792">
    <w:abstractNumId w:val="21"/>
  </w:num>
  <w:num w:numId="19" w16cid:durableId="1480804926">
    <w:abstractNumId w:val="18"/>
  </w:num>
  <w:num w:numId="20" w16cid:durableId="2046169638">
    <w:abstractNumId w:val="14"/>
  </w:num>
  <w:num w:numId="21" w16cid:durableId="1733968881">
    <w:abstractNumId w:val="20"/>
  </w:num>
  <w:num w:numId="22" w16cid:durableId="45976702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33E"/>
    <w:rsid w:val="000172E5"/>
    <w:rsid w:val="00052382"/>
    <w:rsid w:val="0006568A"/>
    <w:rsid w:val="00076F0F"/>
    <w:rsid w:val="00084253"/>
    <w:rsid w:val="000A1D77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8024B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950BB"/>
    <w:rsid w:val="00BD4753"/>
    <w:rsid w:val="00BD5CB1"/>
    <w:rsid w:val="00BE62EE"/>
    <w:rsid w:val="00C003BA"/>
    <w:rsid w:val="00C4602F"/>
    <w:rsid w:val="00C46878"/>
    <w:rsid w:val="00C6231D"/>
    <w:rsid w:val="00C9033E"/>
    <w:rsid w:val="00CB4A51"/>
    <w:rsid w:val="00CD4532"/>
    <w:rsid w:val="00CD47B0"/>
    <w:rsid w:val="00CE6104"/>
    <w:rsid w:val="00CE7918"/>
    <w:rsid w:val="00D16163"/>
    <w:rsid w:val="00DB3FAD"/>
    <w:rsid w:val="00DC71EC"/>
    <w:rsid w:val="00E00C20"/>
    <w:rsid w:val="00E61C09"/>
    <w:rsid w:val="00EB3B58"/>
    <w:rsid w:val="00EC7359"/>
    <w:rsid w:val="00ED36EB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1EBC0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styleId="Hashtag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reradlista1">
    <w:name w:val="Numrerad lista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semiHidden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ildtabell">
    <w:name w:val="Bild;tabell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Standardstycketeckensnitt"/>
    <w:rsid w:val="00C903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pe\AppData\Roaming\Microsoft\Templates\Medlemsans&#246;k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4E058637BE4F5A963AE311D2AF97D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2368C18-CB1F-4425-9C05-D5373135E6FE}"/>
      </w:docPartPr>
      <w:docPartBody>
        <w:p w:rsidR="00000000" w:rsidRDefault="009C240C" w:rsidP="009C240C">
          <w:pPr>
            <w:pStyle w:val="194E058637BE4F5A963AE311D2AF97D8"/>
          </w:pPr>
          <w:r w:rsidRPr="00637200">
            <w:rPr>
              <w:lang w:bidi="sv-SE"/>
            </w:rPr>
            <w:t>E-post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40C"/>
    <w:rsid w:val="009C240C"/>
    <w:rsid w:val="00D9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DAFCBBF8AE254CFF87F4BC9A9971160C">
    <w:name w:val="DAFCBBF8AE254CFF87F4BC9A9971160C"/>
  </w:style>
  <w:style w:type="paragraph" w:customStyle="1" w:styleId="274BA0A146934018B2E432E677C7EFAE">
    <w:name w:val="274BA0A146934018B2E432E677C7EFAE"/>
  </w:style>
  <w:style w:type="paragraph" w:customStyle="1" w:styleId="0B21379B1B8B4F2A8569B9ACCA9BF236">
    <w:name w:val="0B21379B1B8B4F2A8569B9ACCA9BF236"/>
  </w:style>
  <w:style w:type="paragraph" w:customStyle="1" w:styleId="539EB84F503B400A93B87BD0A42EF315">
    <w:name w:val="539EB84F503B400A93B87BD0A42EF315"/>
  </w:style>
  <w:style w:type="paragraph" w:customStyle="1" w:styleId="0886E9C2DB314EB1820DF76E5E0EEDB8">
    <w:name w:val="0886E9C2DB314EB1820DF76E5E0EEDB8"/>
  </w:style>
  <w:style w:type="paragraph" w:customStyle="1" w:styleId="A2C87AF3AD3A4CBF8C1D4216F368ECB3">
    <w:name w:val="A2C87AF3AD3A4CBF8C1D4216F368ECB3"/>
  </w:style>
  <w:style w:type="paragraph" w:customStyle="1" w:styleId="B94CA8702CD74642AC9F1195E86B345C">
    <w:name w:val="B94CA8702CD74642AC9F1195E86B345C"/>
  </w:style>
  <w:style w:type="paragraph" w:customStyle="1" w:styleId="31FB0A79D0D1434ABBC5E92FA8FE9BD9">
    <w:name w:val="31FB0A79D0D1434ABBC5E92FA8FE9BD9"/>
  </w:style>
  <w:style w:type="paragraph" w:customStyle="1" w:styleId="6C3D594A7DB14C0C8D5F53BE809A68A3">
    <w:name w:val="6C3D594A7DB14C0C8D5F53BE809A68A3"/>
  </w:style>
  <w:style w:type="paragraph" w:customStyle="1" w:styleId="5445DA4D31A24379A20A2C9F43D0EF99">
    <w:name w:val="5445DA4D31A24379A20A2C9F43D0EF99"/>
  </w:style>
  <w:style w:type="paragraph" w:customStyle="1" w:styleId="07619A53A7304AC0BDA00D3DD12DF14F">
    <w:name w:val="07619A53A7304AC0BDA00D3DD12DF14F"/>
  </w:style>
  <w:style w:type="paragraph" w:customStyle="1" w:styleId="7AE4C5EABEEA46F3A1BFAE182B48D9A6">
    <w:name w:val="7AE4C5EABEEA46F3A1BFAE182B48D9A6"/>
  </w:style>
  <w:style w:type="paragraph" w:customStyle="1" w:styleId="7B7F3E1C4FCA4038B0739F4D6C0FB5FB">
    <w:name w:val="7B7F3E1C4FCA4038B0739F4D6C0FB5FB"/>
  </w:style>
  <w:style w:type="paragraph" w:customStyle="1" w:styleId="029DF6B96139492E8E7746CE8837AB95">
    <w:name w:val="029DF6B96139492E8E7746CE8837AB95"/>
    <w:rsid w:val="009C240C"/>
  </w:style>
  <w:style w:type="paragraph" w:customStyle="1" w:styleId="66644092D8AF4AAD945BF9ACCAF2DAF9">
    <w:name w:val="66644092D8AF4AAD945BF9ACCAF2DAF9"/>
    <w:rsid w:val="009C240C"/>
  </w:style>
  <w:style w:type="paragraph" w:customStyle="1" w:styleId="E41D41A4F4034C849053C08965D892FA">
    <w:name w:val="E41D41A4F4034C849053C08965D892FA"/>
    <w:rsid w:val="009C240C"/>
  </w:style>
  <w:style w:type="paragraph" w:customStyle="1" w:styleId="F04E57C4E8A94F79A7A0DEC4EC90D06A">
    <w:name w:val="F04E57C4E8A94F79A7A0DEC4EC90D06A"/>
    <w:rsid w:val="009C240C"/>
  </w:style>
  <w:style w:type="paragraph" w:customStyle="1" w:styleId="9517F0FB71E8456E9C7021E62D2FFF64">
    <w:name w:val="9517F0FB71E8456E9C7021E62D2FFF64"/>
    <w:rsid w:val="009C240C"/>
  </w:style>
  <w:style w:type="paragraph" w:customStyle="1" w:styleId="0EB42DEDA0CC4CE4952B2AAAE2C2A811">
    <w:name w:val="0EB42DEDA0CC4CE4952B2AAAE2C2A811"/>
    <w:rsid w:val="009C240C"/>
  </w:style>
  <w:style w:type="paragraph" w:customStyle="1" w:styleId="E19F56877AF445C6AF7E2D246A890B95">
    <w:name w:val="E19F56877AF445C6AF7E2D246A890B95"/>
    <w:rsid w:val="009C240C"/>
  </w:style>
  <w:style w:type="paragraph" w:customStyle="1" w:styleId="F014DE192FCF435B9E0EE870103387F3">
    <w:name w:val="F014DE192FCF435B9E0EE870103387F3"/>
    <w:rsid w:val="009C240C"/>
  </w:style>
  <w:style w:type="paragraph" w:customStyle="1" w:styleId="0712B8D35EB340AD9F598E7063528885">
    <w:name w:val="0712B8D35EB340AD9F598E7063528885"/>
    <w:rsid w:val="009C240C"/>
  </w:style>
  <w:style w:type="paragraph" w:customStyle="1" w:styleId="8F2A6BAABCDC4114B4BA603D21E456E5">
    <w:name w:val="8F2A6BAABCDC4114B4BA603D21E456E5"/>
    <w:rsid w:val="009C240C"/>
  </w:style>
  <w:style w:type="paragraph" w:customStyle="1" w:styleId="DCD58891E44449B68EEE65DB5A1688A2">
    <w:name w:val="DCD58891E44449B68EEE65DB5A1688A2"/>
    <w:rsid w:val="009C240C"/>
  </w:style>
  <w:style w:type="paragraph" w:customStyle="1" w:styleId="CBE288F27C7A417986DDCBC6EC7A8366">
    <w:name w:val="CBE288F27C7A417986DDCBC6EC7A8366"/>
    <w:rsid w:val="009C240C"/>
  </w:style>
  <w:style w:type="paragraph" w:customStyle="1" w:styleId="15C1138EC2794F41A83C77892D2424DE">
    <w:name w:val="15C1138EC2794F41A83C77892D2424DE"/>
    <w:rsid w:val="009C240C"/>
  </w:style>
  <w:style w:type="paragraph" w:customStyle="1" w:styleId="1860CEC01BA848869AC9802DFC1802F0">
    <w:name w:val="1860CEC01BA848869AC9802DFC1802F0"/>
    <w:rsid w:val="009C240C"/>
  </w:style>
  <w:style w:type="paragraph" w:customStyle="1" w:styleId="CB3C34D7F6EC4ED9BA10CB61B1FE0FA9">
    <w:name w:val="CB3C34D7F6EC4ED9BA10CB61B1FE0FA9"/>
    <w:rsid w:val="009C240C"/>
  </w:style>
  <w:style w:type="paragraph" w:customStyle="1" w:styleId="194E058637BE4F5A963AE311D2AF97D8">
    <w:name w:val="194E058637BE4F5A963AE311D2AF97D8"/>
    <w:rsid w:val="009C240C"/>
  </w:style>
  <w:style w:type="paragraph" w:customStyle="1" w:styleId="99212FECC9C44F9C80DFCA72C7639E81">
    <w:name w:val="99212FECC9C44F9C80DFCA72C7639E81"/>
    <w:rsid w:val="009C24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Medlemsansökan.dotx</Template>
  <TotalTime>0</TotalTime>
  <Pages>1</Pages>
  <Words>131</Words>
  <Characters>696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2023-02-09T10:49:00Z</dcterms:created>
  <dcterms:modified xsi:type="dcterms:W3CDTF">2023-02-09T11:11:00Z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